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E9D9" w:themeColor="accent6" w:themeTint="33"/>
  <w:body>
    <w:p w14:paraId="20597DE9" w14:textId="77777777" w:rsidR="003F492D" w:rsidRDefault="00514384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597DEA" wp14:editId="20597DEB">
                <wp:simplePos x="0" y="0"/>
                <wp:positionH relativeFrom="column">
                  <wp:posOffset>240665</wp:posOffset>
                </wp:positionH>
                <wp:positionV relativeFrom="paragraph">
                  <wp:posOffset>433705</wp:posOffset>
                </wp:positionV>
                <wp:extent cx="4836795" cy="8375015"/>
                <wp:effectExtent l="0" t="0" r="0" b="0"/>
                <wp:wrapNone/>
                <wp:docPr id="8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795" cy="837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597E0C" w14:textId="77777777" w:rsidR="003F492D" w:rsidRDefault="00514384">
                            <w:pPr>
                              <w:jc w:val="center"/>
                              <w:rPr>
                                <w:b/>
                                <w:bCs/>
                                <w:color w:val="548DD4" w:themeColor="text2" w:themeTint="99"/>
                                <w:sz w:val="40"/>
                                <w:szCs w:val="40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548DD4" w:themeColor="text2" w:themeTint="99"/>
                                <w:sz w:val="40"/>
                                <w:szCs w:val="40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The Friends of Challock Church</w:t>
                            </w:r>
                          </w:p>
                          <w:p w14:paraId="20597E0D" w14:textId="414055F4" w:rsidR="003F492D" w:rsidRDefault="00514384">
                            <w:pPr>
                              <w:jc w:val="center"/>
                              <w:rPr>
                                <w:b/>
                                <w:bCs/>
                                <w:color w:val="548DD4" w:themeColor="text2" w:themeTint="99"/>
                                <w:sz w:val="32"/>
                                <w:szCs w:val="32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548DD4" w:themeColor="text2" w:themeTint="99"/>
                                <w:sz w:val="32"/>
                                <w:szCs w:val="32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Welcome All to an Afternoon of Festive Music </w:t>
                            </w:r>
                            <w:r w:rsidR="00AF12BA">
                              <w:rPr>
                                <w:b/>
                                <w:bCs/>
                                <w:color w:val="548DD4" w:themeColor="text2" w:themeTint="99"/>
                                <w:sz w:val="32"/>
                                <w:szCs w:val="32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  <w:p w14:paraId="20597E0E" w14:textId="77777777" w:rsidR="003F492D" w:rsidRDefault="0051438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2"/>
                                <w:szCs w:val="42"/>
                                <w:lang w:val="en-GB"/>
                              </w:rPr>
                              <w:t>CHRISTMAS CAROLS &amp; SEASONAL SONGS</w:t>
                            </w:r>
                          </w:p>
                          <w:p w14:paraId="20597E0F" w14:textId="3F22122D" w:rsidR="003F492D" w:rsidRDefault="0051438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Featuring : </w:t>
                            </w:r>
                            <w:r w:rsidR="001649D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Harpist &amp; Pianist Emma White,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The Challock Lady Singers </w:t>
                            </w:r>
                            <w:r w:rsidR="002E57C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with supporting Challock soloist Perla Hardie </w:t>
                            </w:r>
                          </w:p>
                          <w:p w14:paraId="20597E10" w14:textId="77777777" w:rsidR="003F492D" w:rsidRDefault="0051438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2pm for 2.30pm start</w:t>
                            </w:r>
                          </w:p>
                          <w:p w14:paraId="20597E11" w14:textId="672EFA8B" w:rsidR="003F492D" w:rsidRDefault="0051438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Saturday </w:t>
                            </w:r>
                            <w:r w:rsidR="005D4B25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13th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December 202</w:t>
                            </w:r>
                            <w:r w:rsidR="005D4B25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  <w:p w14:paraId="20597E12" w14:textId="02A76B49" w:rsidR="003F492D" w:rsidRDefault="0051438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Entry....</w:t>
                            </w:r>
                            <w:r w:rsidR="00F610A3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By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donation </w:t>
                            </w:r>
                            <w:r w:rsidR="00F610A3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onl</w:t>
                            </w:r>
                            <w:r w:rsidR="00892181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y</w:t>
                            </w:r>
                            <w:r w:rsidR="00F610A3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…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boxes available for your generous contributions to the Church Maintenance Fund</w:t>
                            </w:r>
                          </w:p>
                          <w:p w14:paraId="20597E13" w14:textId="77777777" w:rsidR="003F492D" w:rsidRDefault="0051438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drawing>
                                <wp:inline distT="0" distB="0" distL="114300" distR="114300" wp14:anchorId="20597E18" wp14:editId="20597E19">
                                  <wp:extent cx="3408045" cy="1949450"/>
                                  <wp:effectExtent l="0" t="0" r="1905" b="12700"/>
                                  <wp:docPr id="15" name="Picture 15" descr="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hurch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8045" cy="1949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597E14" w14:textId="77777777" w:rsidR="003F492D" w:rsidRDefault="0051438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Church of St Cosmas &amp; St Damian, Church Lane Challock</w:t>
                            </w:r>
                          </w:p>
                          <w:p w14:paraId="20597E16" w14:textId="148DE125" w:rsidR="003F492D" w:rsidRDefault="002F62E6" w:rsidP="002F62E6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Free Refreshments &amp; Mulled Wine </w:t>
                            </w:r>
                            <w:r w:rsidR="00507C14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at the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interval</w:t>
                            </w:r>
                          </w:p>
                          <w:p w14:paraId="6989C0E4" w14:textId="22681F9A" w:rsidR="00507C14" w:rsidRDefault="00783E81" w:rsidP="002F62E6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Plus a </w:t>
                            </w:r>
                            <w:r w:rsidR="00507C14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Raffle</w:t>
                            </w:r>
                          </w:p>
                          <w:p w14:paraId="4D93DD03" w14:textId="6D95FEAB" w:rsidR="00783E81" w:rsidRDefault="00783E81" w:rsidP="002F62E6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ALL ARE WELCOME</w:t>
                            </w:r>
                            <w:r w:rsidR="002B5524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!!!!</w:t>
                            </w:r>
                          </w:p>
                          <w:p w14:paraId="20597E17" w14:textId="77777777" w:rsidR="003F492D" w:rsidRDefault="003F492D">
                            <w:pPr>
                              <w:jc w:val="both"/>
                              <w:rPr>
                                <w:color w:val="0070C0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0597DEA" id="Rectangles 3" o:spid="_x0000_s1026" style="position:absolute;margin-left:18.95pt;margin-top:34.15pt;width:380.85pt;height:659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" filled="f" stroked="f">
                <v:textbox>
                  <w:txbxContent>
                    <w:p w14:paraId="20597E0C" w14:textId="77777777" w:rsidR="003F492D" w:rsidRDefault="00514384">
                      <w:pPr>
                        <w:jc w:val="center"/>
                        <w:rPr>
                          <w:b/>
                          <w:bCs/>
                          <w:color w:val="548DD4" w:themeColor="text2" w:themeTint="99"/>
                          <w:sz w:val="40"/>
                          <w:szCs w:val="40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548DD4" w:themeColor="text2" w:themeTint="99"/>
                          <w:sz w:val="40"/>
                          <w:szCs w:val="40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The Friends of Challock Church</w:t>
                      </w:r>
                    </w:p>
                    <w:p w14:paraId="20597E0D" w14:textId="414055F4" w:rsidR="003F492D" w:rsidRDefault="00514384">
                      <w:pPr>
                        <w:jc w:val="center"/>
                        <w:rPr>
                          <w:b/>
                          <w:bCs/>
                          <w:color w:val="548DD4" w:themeColor="text2" w:themeTint="99"/>
                          <w:sz w:val="32"/>
                          <w:szCs w:val="32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548DD4" w:themeColor="text2" w:themeTint="99"/>
                          <w:sz w:val="32"/>
                          <w:szCs w:val="32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Welcome All to an Afternoon of Festive Music </w:t>
                      </w:r>
                      <w:r w:rsidR="00AF12BA">
                        <w:rPr>
                          <w:b/>
                          <w:bCs/>
                          <w:color w:val="548DD4" w:themeColor="text2" w:themeTint="99"/>
                          <w:sz w:val="32"/>
                          <w:szCs w:val="32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!</w:t>
                      </w:r>
                    </w:p>
                    <w:p w14:paraId="20597E0E" w14:textId="77777777" w:rsidR="003F492D" w:rsidRDefault="00514384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2"/>
                          <w:szCs w:val="42"/>
                          <w:lang w:val="en-GB"/>
                        </w:rPr>
                        <w:t>CHRISTMAS CAROLS &amp; SEASONAL SONGS</w:t>
                      </w:r>
                    </w:p>
                    <w:p w14:paraId="20597E0F" w14:textId="3F22122D" w:rsidR="003F492D" w:rsidRDefault="00514384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GB"/>
                        </w:rPr>
                        <w:t xml:space="preserve">Featuring : </w:t>
                      </w:r>
                      <w:r w:rsidR="001649D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GB"/>
                        </w:rPr>
                        <w:t xml:space="preserve">Harpist &amp; Pianist Emma White,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GB"/>
                        </w:rPr>
                        <w:t xml:space="preserve">The Challock Lady Singers </w:t>
                      </w:r>
                      <w:r w:rsidR="002E57C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GB"/>
                        </w:rPr>
                        <w:t xml:space="preserve">and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GB"/>
                        </w:rPr>
                        <w:t xml:space="preserve">with supporting Challock soloist Perla Hardie </w:t>
                      </w:r>
                    </w:p>
                    <w:p w14:paraId="20597E10" w14:textId="77777777" w:rsidR="003F492D" w:rsidRDefault="00514384">
                      <w:pPr>
                        <w:jc w:val="center"/>
                        <w:rPr>
                          <w:b/>
                          <w:bCs/>
                          <w:color w:val="0070C0"/>
                          <w:sz w:val="36"/>
                          <w:szCs w:val="36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6"/>
                          <w:szCs w:val="36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2pm for 2.30pm start</w:t>
                      </w:r>
                    </w:p>
                    <w:p w14:paraId="20597E11" w14:textId="672EFA8B" w:rsidR="003F492D" w:rsidRDefault="00514384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6"/>
                          <w:szCs w:val="36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Saturday </w:t>
                      </w:r>
                      <w:r w:rsidR="005D4B25">
                        <w:rPr>
                          <w:b/>
                          <w:bCs/>
                          <w:color w:val="0070C0"/>
                          <w:sz w:val="36"/>
                          <w:szCs w:val="36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13th</w:t>
                      </w:r>
                      <w:r>
                        <w:rPr>
                          <w:b/>
                          <w:bCs/>
                          <w:color w:val="0070C0"/>
                          <w:sz w:val="36"/>
                          <w:szCs w:val="36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December 202</w:t>
                      </w:r>
                      <w:r w:rsidR="005D4B25">
                        <w:rPr>
                          <w:b/>
                          <w:bCs/>
                          <w:color w:val="0070C0"/>
                          <w:sz w:val="36"/>
                          <w:szCs w:val="36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5</w:t>
                      </w:r>
                    </w:p>
                    <w:p w14:paraId="20597E12" w14:textId="02A76B49" w:rsidR="003F492D" w:rsidRDefault="00514384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Entry....</w:t>
                      </w:r>
                      <w:r w:rsidR="00F610A3"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By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donation </w:t>
                      </w:r>
                      <w:r w:rsidR="00F610A3"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onl</w:t>
                      </w:r>
                      <w:r w:rsidR="00892181"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y</w:t>
                      </w:r>
                      <w:r w:rsidR="00F610A3"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…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boxes available for your generous contributions to the Church Maintenance Fund</w:t>
                      </w:r>
                    </w:p>
                    <w:p w14:paraId="20597E13" w14:textId="77777777" w:rsidR="003F492D" w:rsidRDefault="00514384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noProof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drawing>
                          <wp:inline distT="0" distB="0" distL="114300" distR="114300" wp14:anchorId="20597E18" wp14:editId="20597E19">
                            <wp:extent cx="3408045" cy="1949450"/>
                            <wp:effectExtent l="0" t="0" r="1905" b="12700"/>
                            <wp:docPr id="15" name="Picture 15" descr="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hurch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8045" cy="1949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597E14" w14:textId="77777777" w:rsidR="003F492D" w:rsidRDefault="00514384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Church of St Cosmas &amp; St Damian, Church Lane Challock</w:t>
                      </w:r>
                    </w:p>
                    <w:p w14:paraId="20597E16" w14:textId="148DE125" w:rsidR="003F492D" w:rsidRDefault="002F62E6" w:rsidP="002F62E6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Free Refreshments &amp; Mulled Wine </w:t>
                      </w:r>
                      <w:r w:rsidR="00507C14"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at the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interval</w:t>
                      </w:r>
                    </w:p>
                    <w:p w14:paraId="6989C0E4" w14:textId="22681F9A" w:rsidR="00507C14" w:rsidRDefault="00783E81" w:rsidP="002F62E6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Plus a </w:t>
                      </w:r>
                      <w:r w:rsidR="00507C14"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Raffle</w:t>
                      </w:r>
                    </w:p>
                    <w:p w14:paraId="4D93DD03" w14:textId="6D95FEAB" w:rsidR="00783E81" w:rsidRDefault="00783E81" w:rsidP="002F62E6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ALL ARE WELCOME</w:t>
                      </w:r>
                      <w:r w:rsidR="002B5524"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!!!!</w:t>
                      </w:r>
                    </w:p>
                    <w:p w14:paraId="20597E17" w14:textId="77777777" w:rsidR="003F492D" w:rsidRDefault="003F492D">
                      <w:pPr>
                        <w:jc w:val="both"/>
                        <w:rPr>
                          <w:color w:val="0070C0"/>
                          <w:lang w:val="en-GB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bn-IN"/>
        </w:rPr>
        <w:drawing>
          <wp:anchor distT="0" distB="0" distL="114300" distR="114300" simplePos="0" relativeHeight="251666432" behindDoc="1" locked="0" layoutInCell="1" allowOverlap="1" wp14:anchorId="20597DEC" wp14:editId="20597DED">
            <wp:simplePos x="0" y="0"/>
            <wp:positionH relativeFrom="column">
              <wp:posOffset>5125085</wp:posOffset>
            </wp:positionH>
            <wp:positionV relativeFrom="paragraph">
              <wp:posOffset>2237740</wp:posOffset>
            </wp:positionV>
            <wp:extent cx="908685" cy="914400"/>
            <wp:effectExtent l="0" t="0" r="5715" b="0"/>
            <wp:wrapNone/>
            <wp:docPr id="7" name="Picture 5" descr="C:\Users\user-5\Downloads\Gold-Snow-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user-5\Downloads\Gold-Snow-Flak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73600" behindDoc="1" locked="0" layoutInCell="1" allowOverlap="1" wp14:anchorId="20597DEE" wp14:editId="20597DEF">
            <wp:simplePos x="0" y="0"/>
            <wp:positionH relativeFrom="column">
              <wp:posOffset>-5076825</wp:posOffset>
            </wp:positionH>
            <wp:positionV relativeFrom="paragraph">
              <wp:posOffset>5822950</wp:posOffset>
            </wp:positionV>
            <wp:extent cx="5173345" cy="4042410"/>
            <wp:effectExtent l="0" t="0" r="0" b="0"/>
            <wp:wrapNone/>
            <wp:docPr id="17" name="Picture 3" descr="C:\Users\user-5\Downloads\imgbin-colorful-stars-6VHUgXBevnTT1BtvUPWajnfx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user-5\Downloads\imgbin-colorful-stars-6VHUgXBevnTT1BtvUPWajnfxW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579" cy="40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61312" behindDoc="1" locked="0" layoutInCell="1" allowOverlap="1" wp14:anchorId="20597DF0" wp14:editId="20597DF1">
            <wp:simplePos x="0" y="0"/>
            <wp:positionH relativeFrom="column">
              <wp:posOffset>-2381885</wp:posOffset>
            </wp:positionH>
            <wp:positionV relativeFrom="paragraph">
              <wp:posOffset>8686800</wp:posOffset>
            </wp:positionV>
            <wp:extent cx="5173345" cy="4042410"/>
            <wp:effectExtent l="0" t="0" r="0" b="0"/>
            <wp:wrapNone/>
            <wp:docPr id="3" name="Picture 3" descr="C:\Users\user-5\Downloads\imgbin-colorful-stars-6VHUgXBevnTT1BtvUPWajnfx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user-5\Downloads\imgbin-colorful-stars-6VHUgXBevnTT1BtvUPWajnfxW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579" cy="40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70528" behindDoc="1" locked="0" layoutInCell="1" allowOverlap="1" wp14:anchorId="20597DF2" wp14:editId="20597DF3">
            <wp:simplePos x="0" y="0"/>
            <wp:positionH relativeFrom="column">
              <wp:posOffset>2598420</wp:posOffset>
            </wp:positionH>
            <wp:positionV relativeFrom="paragraph">
              <wp:posOffset>4018280</wp:posOffset>
            </wp:positionV>
            <wp:extent cx="4187190" cy="5847080"/>
            <wp:effectExtent l="0" t="0" r="0" b="0"/>
            <wp:wrapNone/>
            <wp:docPr id="12" name="Picture 6" descr="C:\Users\user-5\Downloads\Untitl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C:\Users\user-5\Downloads\Untitled-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86990" cy="584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69504" behindDoc="1" locked="0" layoutInCell="1" allowOverlap="1" wp14:anchorId="20597DF4" wp14:editId="20597DF5">
            <wp:simplePos x="0" y="0"/>
            <wp:positionH relativeFrom="column">
              <wp:posOffset>-1082675</wp:posOffset>
            </wp:positionH>
            <wp:positionV relativeFrom="paragraph">
              <wp:posOffset>-1058545</wp:posOffset>
            </wp:positionV>
            <wp:extent cx="4932680" cy="6930390"/>
            <wp:effectExtent l="0" t="0" r="0" b="0"/>
            <wp:wrapNone/>
            <wp:docPr id="11" name="Picture 6" descr="C:\Users\user-5\Downloads\Untitl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C:\Users\user-5\Downloads\Untitled-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2947" cy="69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65408" behindDoc="1" locked="0" layoutInCell="1" allowOverlap="1" wp14:anchorId="20597DF6" wp14:editId="20597DF7">
            <wp:simplePos x="0" y="0"/>
            <wp:positionH relativeFrom="column">
              <wp:posOffset>4956810</wp:posOffset>
            </wp:positionH>
            <wp:positionV relativeFrom="paragraph">
              <wp:posOffset>-1178560</wp:posOffset>
            </wp:positionV>
            <wp:extent cx="1732280" cy="3200400"/>
            <wp:effectExtent l="0" t="0" r="0" b="0"/>
            <wp:wrapNone/>
            <wp:docPr id="6" name="Picture 4" descr="C:\Users\user-5\Downloads\Hanging-Christmas-Ball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user-5\Downloads\Hanging-Christmas-Ball-PNG-Fil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72576" behindDoc="1" locked="0" layoutInCell="1" allowOverlap="1" wp14:anchorId="20597DF8" wp14:editId="20597DF9">
            <wp:simplePos x="0" y="0"/>
            <wp:positionH relativeFrom="column">
              <wp:posOffset>6033770</wp:posOffset>
            </wp:positionH>
            <wp:positionV relativeFrom="paragraph">
              <wp:posOffset>-4451350</wp:posOffset>
            </wp:positionV>
            <wp:extent cx="5727065" cy="4475480"/>
            <wp:effectExtent l="0" t="0" r="0" b="0"/>
            <wp:wrapNone/>
            <wp:docPr id="14" name="Picture 3" descr="C:\Users\user-5\Downloads\imgbin-colorful-stars-6VHUgXBevnTT1BtvUPWajnfx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C:\Users\user-5\Downloads\imgbin-colorful-stars-6VHUgXBevnTT1BtvUPWajnfxW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032" cy="447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71552" behindDoc="1" locked="0" layoutInCell="1" allowOverlap="1" wp14:anchorId="20597DFA" wp14:editId="20597DFB">
            <wp:simplePos x="0" y="0"/>
            <wp:positionH relativeFrom="column">
              <wp:posOffset>3825875</wp:posOffset>
            </wp:positionH>
            <wp:positionV relativeFrom="paragraph">
              <wp:posOffset>-3681095</wp:posOffset>
            </wp:positionV>
            <wp:extent cx="5727065" cy="4475480"/>
            <wp:effectExtent l="0" t="0" r="0" b="0"/>
            <wp:wrapNone/>
            <wp:docPr id="13" name="Picture 3" descr="C:\Users\user-5\Downloads\imgbin-colorful-stars-6VHUgXBevnTT1BtvUPWajnfx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user-5\Downloads\imgbin-colorful-stars-6VHUgXBevnTT1BtvUPWajnfxW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032" cy="447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60288" behindDoc="1" locked="0" layoutInCell="1" allowOverlap="1" wp14:anchorId="20597DFC" wp14:editId="20597DFD">
            <wp:simplePos x="0" y="0"/>
            <wp:positionH relativeFrom="column">
              <wp:posOffset>3082925</wp:posOffset>
            </wp:positionH>
            <wp:positionV relativeFrom="paragraph">
              <wp:posOffset>6689090</wp:posOffset>
            </wp:positionV>
            <wp:extent cx="2547620" cy="2334260"/>
            <wp:effectExtent l="171450" t="0" r="0" b="0"/>
            <wp:wrapNone/>
            <wp:docPr id="2" name="Picture 2" descr="C:\Users\user-5\Downloads\240-2406520_noel-png-transparent-image-christmas-wallpaper-santa-cl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-5\Downloads\240-2406520_noel-png-transparent-image-christmas-wallpaper-santa-clau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19831812">
                      <a:off x="0" y="0"/>
                      <a:ext cx="2547686" cy="233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68480" behindDoc="1" locked="0" layoutInCell="1" allowOverlap="1" wp14:anchorId="20597DFE" wp14:editId="20597DFF">
            <wp:simplePos x="0" y="0"/>
            <wp:positionH relativeFrom="column">
              <wp:posOffset>2447290</wp:posOffset>
            </wp:positionH>
            <wp:positionV relativeFrom="paragraph">
              <wp:posOffset>-745490</wp:posOffset>
            </wp:positionV>
            <wp:extent cx="908685" cy="914400"/>
            <wp:effectExtent l="0" t="0" r="5715" b="0"/>
            <wp:wrapNone/>
            <wp:docPr id="10" name="Picture 5" descr="C:\Users\user-5\Downloads\Gold-Snow-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Users\user-5\Downloads\Gold-Snow-Flak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67456" behindDoc="1" locked="0" layoutInCell="1" allowOverlap="1" wp14:anchorId="20597E00" wp14:editId="20597E01">
            <wp:simplePos x="0" y="0"/>
            <wp:positionH relativeFrom="column">
              <wp:posOffset>-1371600</wp:posOffset>
            </wp:positionH>
            <wp:positionV relativeFrom="paragraph">
              <wp:posOffset>2983230</wp:posOffset>
            </wp:positionV>
            <wp:extent cx="908685" cy="914400"/>
            <wp:effectExtent l="0" t="0" r="5715" b="0"/>
            <wp:wrapNone/>
            <wp:docPr id="9" name="Picture 5" descr="C:\Users\user-5\Downloads\Gold-Snow-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user-5\Downloads\Gold-Snow-Flak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63360" behindDoc="1" locked="0" layoutInCell="1" allowOverlap="1" wp14:anchorId="20597E02" wp14:editId="20597E03">
            <wp:simplePos x="0" y="0"/>
            <wp:positionH relativeFrom="column">
              <wp:posOffset>5389880</wp:posOffset>
            </wp:positionH>
            <wp:positionV relativeFrom="paragraph">
              <wp:posOffset>793750</wp:posOffset>
            </wp:positionV>
            <wp:extent cx="5727065" cy="4475480"/>
            <wp:effectExtent l="0" t="0" r="0" b="0"/>
            <wp:wrapNone/>
            <wp:docPr id="5" name="Picture 3" descr="C:\Users\user-5\Downloads\imgbin-colorful-stars-6VHUgXBevnTT1BtvUPWajnfx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user-5\Downloads\imgbin-colorful-stars-6VHUgXBevnTT1BtvUPWajnfxW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032" cy="447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62336" behindDoc="1" locked="0" layoutInCell="1" allowOverlap="1" wp14:anchorId="20597E04" wp14:editId="20597E05">
            <wp:simplePos x="0" y="0"/>
            <wp:positionH relativeFrom="column">
              <wp:posOffset>-4018280</wp:posOffset>
            </wp:positionH>
            <wp:positionV relativeFrom="paragraph">
              <wp:posOffset>-1178560</wp:posOffset>
            </wp:positionV>
            <wp:extent cx="5727065" cy="4475480"/>
            <wp:effectExtent l="0" t="0" r="0" b="0"/>
            <wp:wrapNone/>
            <wp:docPr id="4" name="Picture 3" descr="C:\Users\user-5\Downloads\imgbin-colorful-stars-6VHUgXBevnTT1BtvUPWajnfx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-5\Downloads\imgbin-colorful-stars-6VHUgXBevnTT1BtvUPWajnfxW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032" cy="447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bn-IN"/>
        </w:rPr>
        <w:drawing>
          <wp:anchor distT="0" distB="0" distL="114300" distR="114300" simplePos="0" relativeHeight="251659264" behindDoc="1" locked="0" layoutInCell="1" allowOverlap="1" wp14:anchorId="20597E06" wp14:editId="20597E07">
            <wp:simplePos x="0" y="0"/>
            <wp:positionH relativeFrom="column">
              <wp:posOffset>-1761490</wp:posOffset>
            </wp:positionH>
            <wp:positionV relativeFrom="paragraph">
              <wp:posOffset>6809740</wp:posOffset>
            </wp:positionV>
            <wp:extent cx="2218690" cy="3296920"/>
            <wp:effectExtent l="19050" t="0" r="0" b="0"/>
            <wp:wrapNone/>
            <wp:docPr id="1" name="Picture 1" descr="C:\Users\user-5\Downloads\christmas_tree_PNG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-5\Downloads\christmas_tree_PNG6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824" cy="329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492D">
      <w:pgSz w:w="11907" w:h="1683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2C7B3" w14:textId="77777777" w:rsidR="00D0461E" w:rsidRDefault="00D0461E">
      <w:pPr>
        <w:spacing w:line="240" w:lineRule="auto"/>
      </w:pPr>
      <w:r>
        <w:separator/>
      </w:r>
    </w:p>
  </w:endnote>
  <w:endnote w:type="continuationSeparator" w:id="0">
    <w:p w14:paraId="7DF0C4CA" w14:textId="77777777" w:rsidR="00D0461E" w:rsidRDefault="00D04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0D838" w14:textId="77777777" w:rsidR="00D0461E" w:rsidRDefault="00D0461E">
      <w:pPr>
        <w:spacing w:after="0"/>
      </w:pPr>
      <w:r>
        <w:separator/>
      </w:r>
    </w:p>
  </w:footnote>
  <w:footnote w:type="continuationSeparator" w:id="0">
    <w:p w14:paraId="31E71BE9" w14:textId="77777777" w:rsidR="00D0461E" w:rsidRDefault="00D0461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2C25BFB"/>
    <w:rsid w:val="001649D2"/>
    <w:rsid w:val="00177196"/>
    <w:rsid w:val="0018695D"/>
    <w:rsid w:val="00256DB3"/>
    <w:rsid w:val="002B5524"/>
    <w:rsid w:val="002E57C7"/>
    <w:rsid w:val="002F62E6"/>
    <w:rsid w:val="0038652B"/>
    <w:rsid w:val="003C4DB4"/>
    <w:rsid w:val="003F492D"/>
    <w:rsid w:val="00426323"/>
    <w:rsid w:val="00507C14"/>
    <w:rsid w:val="00514384"/>
    <w:rsid w:val="005D4B25"/>
    <w:rsid w:val="005E2FCB"/>
    <w:rsid w:val="00616655"/>
    <w:rsid w:val="00783E81"/>
    <w:rsid w:val="0082451C"/>
    <w:rsid w:val="00892181"/>
    <w:rsid w:val="008E00CF"/>
    <w:rsid w:val="008F7FA8"/>
    <w:rsid w:val="00AD061D"/>
    <w:rsid w:val="00AF12BA"/>
    <w:rsid w:val="00D0461E"/>
    <w:rsid w:val="00D43CFD"/>
    <w:rsid w:val="00E47A4A"/>
    <w:rsid w:val="00F610A3"/>
    <w:rsid w:val="00FF2043"/>
    <w:rsid w:val="073C1B13"/>
    <w:rsid w:val="0D4E7000"/>
    <w:rsid w:val="13205085"/>
    <w:rsid w:val="14816EC8"/>
    <w:rsid w:val="14EB5091"/>
    <w:rsid w:val="1EA60DB3"/>
    <w:rsid w:val="28165D4C"/>
    <w:rsid w:val="2E3A0CA0"/>
    <w:rsid w:val="3D393B97"/>
    <w:rsid w:val="4140176F"/>
    <w:rsid w:val="517A34EC"/>
    <w:rsid w:val="52C25BFB"/>
    <w:rsid w:val="56EF5E73"/>
    <w:rsid w:val="59DD2636"/>
    <w:rsid w:val="5E2F6676"/>
    <w:rsid w:val="65B0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0597DE9"/>
  <w15:docId w15:val="{82BA70F4-FF4A-4A20-95AE-15135D6E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kingsoft\office6\templates\download\d9d592bd\Red%20Santa%20Claus%20Letter%20for%20Christmas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Red Santa Claus Letter for Christmas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Burden</dc:creator>
  <cp:lastModifiedBy>Dianne Sandy</cp:lastModifiedBy>
  <cp:revision>2</cp:revision>
  <cp:lastPrinted>2022-09-16T19:00:00Z</cp:lastPrinted>
  <dcterms:created xsi:type="dcterms:W3CDTF">2025-11-19T21:04:00Z</dcterms:created>
  <dcterms:modified xsi:type="dcterms:W3CDTF">2025-11-19T21:04:00Z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22421102A12C4596AF753248B84CD5DF_13</vt:lpwstr>
  </property>
  <property fmtid="{D5CDD505-2E9C-101B-9397-08002B2CF9AE}" pid="3" name="KSOProductBuildVer">
    <vt:lpwstr>2057-12.2.0.13306</vt:lpwstr>
  </property>
</Properties>
</file>